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B24" w:rsidRDefault="00A60B24" w:rsidP="0023444B"/>
    <w:p w:rsidR="00A60B24" w:rsidRPr="000D279F" w:rsidRDefault="00A60B24" w:rsidP="00A60B24">
      <w:pPr>
        <w:jc w:val="center"/>
        <w:rPr>
          <w:b/>
          <w:sz w:val="32"/>
          <w:szCs w:val="32"/>
        </w:rPr>
      </w:pPr>
      <w:r w:rsidRPr="000D279F">
        <w:rPr>
          <w:b/>
          <w:sz w:val="32"/>
          <w:szCs w:val="32"/>
        </w:rPr>
        <w:t>Educational Psychology Community Support Line</w:t>
      </w:r>
    </w:p>
    <w:p w:rsidR="000D279F" w:rsidRDefault="00B94A07" w:rsidP="00A60B24">
      <w:pPr>
        <w:jc w:val="center"/>
        <w:rPr>
          <w:b/>
        </w:rPr>
      </w:pPr>
      <w:r>
        <w:rPr>
          <w:b/>
        </w:rPr>
        <w:t xml:space="preserve"> </w:t>
      </w:r>
    </w:p>
    <w:p w:rsidR="00E63338" w:rsidRDefault="00B94A07" w:rsidP="00A60B24">
      <w:pPr>
        <w:jc w:val="center"/>
        <w:rPr>
          <w:b/>
        </w:rPr>
      </w:pPr>
      <w:r>
        <w:rPr>
          <w:b/>
        </w:rPr>
        <w:t xml:space="preserve">Tel: </w:t>
      </w:r>
      <w:r w:rsidRPr="00D23DF3">
        <w:rPr>
          <w:b/>
        </w:rPr>
        <w:t>01384 81</w:t>
      </w:r>
      <w:r w:rsidR="00D8421E" w:rsidRPr="00D8421E">
        <w:rPr>
          <w:b/>
          <w:color w:val="000000"/>
        </w:rPr>
        <w:t>4381</w:t>
      </w:r>
    </w:p>
    <w:p w:rsidR="000D279F" w:rsidRDefault="000D279F" w:rsidP="000D279F">
      <w:pPr>
        <w:jc w:val="center"/>
        <w:rPr>
          <w:b/>
        </w:rPr>
      </w:pPr>
      <w:r>
        <w:rPr>
          <w:b/>
        </w:rPr>
        <w:t xml:space="preserve">Email: </w:t>
      </w:r>
      <w:r w:rsidR="00AA2536">
        <w:rPr>
          <w:b/>
        </w:rPr>
        <w:t>epsupport</w:t>
      </w:r>
      <w:r>
        <w:rPr>
          <w:b/>
        </w:rPr>
        <w:t>@dudley.gov.uk</w:t>
      </w:r>
      <w:r w:rsidRPr="000D279F">
        <w:rPr>
          <w:b/>
        </w:rPr>
        <w:t xml:space="preserve"> </w:t>
      </w:r>
    </w:p>
    <w:p w:rsidR="000D279F" w:rsidRDefault="000D279F" w:rsidP="000D279F">
      <w:pPr>
        <w:jc w:val="center"/>
        <w:rPr>
          <w:b/>
        </w:rPr>
      </w:pPr>
      <w:r w:rsidRPr="001207A1">
        <w:rPr>
          <w:b/>
        </w:rPr>
        <w:t xml:space="preserve">Mondays – </w:t>
      </w:r>
      <w:r>
        <w:rPr>
          <w:b/>
        </w:rPr>
        <w:t>Fridays</w:t>
      </w:r>
      <w:r w:rsidR="00C2704C">
        <w:rPr>
          <w:b/>
        </w:rPr>
        <w:t>*</w:t>
      </w:r>
      <w:r>
        <w:rPr>
          <w:b/>
        </w:rPr>
        <w:t xml:space="preserve"> </w:t>
      </w:r>
      <w:r w:rsidRPr="001207A1">
        <w:rPr>
          <w:b/>
        </w:rPr>
        <w:t>(9am – 5pm)</w:t>
      </w:r>
    </w:p>
    <w:p w:rsidR="00A51CAC" w:rsidRDefault="00A51CAC" w:rsidP="000D279F">
      <w:pPr>
        <w:jc w:val="center"/>
        <w:rPr>
          <w:b/>
        </w:rPr>
      </w:pPr>
    </w:p>
    <w:p w:rsidR="000D279F" w:rsidRPr="00C2704C" w:rsidRDefault="000D279F" w:rsidP="000D279F">
      <w:pPr>
        <w:jc w:val="center"/>
      </w:pPr>
      <w:r w:rsidRPr="00C2704C">
        <w:rPr>
          <w:sz w:val="20"/>
          <w:szCs w:val="20"/>
        </w:rPr>
        <w:t>*Thursdays (9am – 1pm)</w:t>
      </w:r>
      <w:r w:rsidRPr="00C2704C">
        <w:t xml:space="preserve"> – </w:t>
      </w:r>
      <w:r w:rsidRPr="00C2704C">
        <w:rPr>
          <w:sz w:val="16"/>
          <w:szCs w:val="16"/>
        </w:rPr>
        <w:t>an additional dedicated line for Carers, Social workers and out of area schools with Dudley Children Looked After</w:t>
      </w:r>
    </w:p>
    <w:p w:rsidR="000D279F" w:rsidRDefault="000D279F" w:rsidP="00A60B24">
      <w:pPr>
        <w:jc w:val="center"/>
      </w:pPr>
    </w:p>
    <w:p w:rsidR="00B94A07" w:rsidRDefault="00B94A07" w:rsidP="00A60B24">
      <w:pPr>
        <w:jc w:val="center"/>
      </w:pPr>
    </w:p>
    <w:p w:rsidR="00E63338" w:rsidRDefault="00280844" w:rsidP="00A60B2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953770" cy="6029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d ph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373" cy="6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44" w:rsidRDefault="00280844" w:rsidP="00A60B24">
      <w:pPr>
        <w:jc w:val="center"/>
      </w:pPr>
    </w:p>
    <w:p w:rsidR="00E63338" w:rsidRDefault="00E63338" w:rsidP="00A60B24">
      <w:pPr>
        <w:jc w:val="center"/>
      </w:pPr>
    </w:p>
    <w:p w:rsidR="00E63338" w:rsidRDefault="00E63338" w:rsidP="00A60B24">
      <w:pPr>
        <w:jc w:val="center"/>
      </w:pPr>
      <w:r>
        <w:t xml:space="preserve">Due to the </w:t>
      </w:r>
      <w:r w:rsidR="008E2C1E">
        <w:t xml:space="preserve">Coronavirus </w:t>
      </w:r>
      <w:r>
        <w:t>C</w:t>
      </w:r>
      <w:r w:rsidR="008E2C1E">
        <w:t>OVID</w:t>
      </w:r>
      <w:r>
        <w:t>-19 social-distancing and self-isolating guidance</w:t>
      </w:r>
      <w:r w:rsidR="00C2704C">
        <w:t>,</w:t>
      </w:r>
      <w:r>
        <w:t xml:space="preserve"> </w:t>
      </w:r>
      <w:r w:rsidRPr="00CE176B">
        <w:rPr>
          <w:b/>
        </w:rPr>
        <w:t>Dudley Educational Psychology Service</w:t>
      </w:r>
      <w:r>
        <w:t xml:space="preserve"> (DEPS) will instead be offering support via a dedicated phone line</w:t>
      </w:r>
      <w:r w:rsidR="00C2704C">
        <w:t xml:space="preserve"> and email service</w:t>
      </w:r>
      <w:r>
        <w:t xml:space="preserve">. </w:t>
      </w:r>
    </w:p>
    <w:p w:rsidR="00E63338" w:rsidRDefault="00E63338" w:rsidP="00A60B24">
      <w:pPr>
        <w:jc w:val="center"/>
      </w:pPr>
    </w:p>
    <w:p w:rsidR="000D279F" w:rsidRDefault="000D279F" w:rsidP="000D279F">
      <w:pPr>
        <w:jc w:val="center"/>
      </w:pPr>
      <w:r>
        <w:t xml:space="preserve">Our support is available to </w:t>
      </w:r>
      <w:r w:rsidRPr="00280844">
        <w:rPr>
          <w:b/>
        </w:rPr>
        <w:t>all</w:t>
      </w:r>
      <w:r>
        <w:t xml:space="preserve"> Dudley school staff, and parents/ carers of Dudley children and young people. </w:t>
      </w:r>
    </w:p>
    <w:p w:rsidR="000D279F" w:rsidRDefault="000D279F" w:rsidP="000D279F">
      <w:pPr>
        <w:jc w:val="center"/>
      </w:pPr>
    </w:p>
    <w:p w:rsidR="000D279F" w:rsidRPr="000D279F" w:rsidRDefault="000D279F" w:rsidP="000D279F">
      <w:pPr>
        <w:jc w:val="center"/>
        <w:rPr>
          <w:b/>
        </w:rPr>
      </w:pPr>
      <w:r w:rsidRPr="000D279F">
        <w:rPr>
          <w:b/>
        </w:rPr>
        <w:t>You can call us about</w:t>
      </w:r>
      <w:r w:rsidR="004A4207">
        <w:rPr>
          <w:b/>
        </w:rPr>
        <w:t xml:space="preserve"> any concerns you have about a child/ young </w:t>
      </w:r>
      <w:proofErr w:type="gramStart"/>
      <w:r w:rsidR="004A4207">
        <w:rPr>
          <w:b/>
        </w:rPr>
        <w:t>person’s</w:t>
      </w:r>
      <w:proofErr w:type="gramEnd"/>
      <w:r w:rsidRPr="000D279F">
        <w:rPr>
          <w:b/>
        </w:rPr>
        <w:t>:</w:t>
      </w:r>
    </w:p>
    <w:p w:rsidR="000D279F" w:rsidRDefault="000D279F" w:rsidP="000D279F">
      <w:pPr>
        <w:jc w:val="center"/>
      </w:pPr>
      <w:r>
        <w:t>Behaviour</w:t>
      </w:r>
    </w:p>
    <w:p w:rsidR="000D279F" w:rsidRDefault="000D279F" w:rsidP="000D279F">
      <w:pPr>
        <w:jc w:val="center"/>
      </w:pPr>
      <w:r>
        <w:t>Learning</w:t>
      </w:r>
    </w:p>
    <w:p w:rsidR="000D279F" w:rsidRDefault="000D279F" w:rsidP="000D279F">
      <w:pPr>
        <w:jc w:val="center"/>
      </w:pPr>
      <w:r>
        <w:t>Worries and anxiety</w:t>
      </w:r>
    </w:p>
    <w:p w:rsidR="000D279F" w:rsidRDefault="000D279F" w:rsidP="000D279F">
      <w:pPr>
        <w:jc w:val="center"/>
      </w:pPr>
      <w:r>
        <w:t>Transitions</w:t>
      </w:r>
    </w:p>
    <w:p w:rsidR="000D279F" w:rsidRDefault="000D279F" w:rsidP="000D279F">
      <w:pPr>
        <w:jc w:val="center"/>
      </w:pPr>
      <w:r>
        <w:t>Motivation</w:t>
      </w:r>
    </w:p>
    <w:p w:rsidR="000D279F" w:rsidRDefault="000D279F" w:rsidP="00A60B24">
      <w:pPr>
        <w:jc w:val="center"/>
      </w:pPr>
    </w:p>
    <w:p w:rsidR="004A4207" w:rsidRDefault="004A4207" w:rsidP="004A4207">
      <w:pPr>
        <w:jc w:val="center"/>
      </w:pPr>
      <w:r>
        <w:t>We will be able to offer a supportive conversation,</w:t>
      </w:r>
      <w:r w:rsidR="00C2704C">
        <w:t xml:space="preserve"> provide strategies and activities, </w:t>
      </w:r>
      <w:proofErr w:type="gramStart"/>
      <w:r w:rsidR="00C2704C">
        <w:t>and</w:t>
      </w:r>
      <w:proofErr w:type="gramEnd"/>
      <w:r>
        <w:t xml:space="preserve"> signpost you to local and national service</w:t>
      </w:r>
      <w:r w:rsidR="00C2704C">
        <w:t>s</w:t>
      </w:r>
      <w:r>
        <w:t xml:space="preserve"> and resources when appropriate.</w:t>
      </w:r>
    </w:p>
    <w:p w:rsidR="00C2704C" w:rsidRDefault="00C2704C" w:rsidP="004A4207">
      <w:pPr>
        <w:jc w:val="center"/>
      </w:pPr>
    </w:p>
    <w:p w:rsidR="004A4207" w:rsidRDefault="00C2704C" w:rsidP="004A4207">
      <w:pPr>
        <w:jc w:val="center"/>
      </w:pPr>
      <w:r>
        <w:t xml:space="preserve">In addition </w:t>
      </w:r>
      <w:r w:rsidR="004A4207" w:rsidRPr="00C2704C">
        <w:rPr>
          <w:b/>
        </w:rPr>
        <w:t>Dudley Schools Counselling Service</w:t>
      </w:r>
      <w:r w:rsidR="004A4207">
        <w:t xml:space="preserve"> </w:t>
      </w:r>
      <w:r w:rsidR="00CE176B">
        <w:t xml:space="preserve">(DCS) </w:t>
      </w:r>
      <w:r>
        <w:t>will</w:t>
      </w:r>
      <w:r w:rsidR="004A4207">
        <w:t xml:space="preserve"> have </w:t>
      </w:r>
      <w:r w:rsidR="00CE176B">
        <w:t xml:space="preserve">counsellors </w:t>
      </w:r>
      <w:r w:rsidR="004A4207">
        <w:t xml:space="preserve">available to offer telephone counselling support to school staff and parents/ carers who may have been affected by Coronavirus </w:t>
      </w:r>
    </w:p>
    <w:p w:rsidR="000D279F" w:rsidRDefault="000D279F" w:rsidP="00A60B24">
      <w:pPr>
        <w:jc w:val="center"/>
      </w:pPr>
    </w:p>
    <w:p w:rsidR="008E2C1E" w:rsidRDefault="008E2C1E" w:rsidP="008E2C1E">
      <w:pPr>
        <w:jc w:val="center"/>
      </w:pPr>
      <w:r>
        <w:t>Calls are confidential and all recording will comply with GDPR requirements.</w:t>
      </w:r>
    </w:p>
    <w:p w:rsidR="00E63338" w:rsidRDefault="00E63338" w:rsidP="00C2704C"/>
    <w:p w:rsidR="001207A1" w:rsidRDefault="001207A1" w:rsidP="00A60B24">
      <w:pPr>
        <w:jc w:val="center"/>
      </w:pPr>
    </w:p>
    <w:p w:rsidR="000D279F" w:rsidRPr="008E2C1E" w:rsidRDefault="000D279F" w:rsidP="000D279F">
      <w:pPr>
        <w:jc w:val="center"/>
        <w:rPr>
          <w:sz w:val="20"/>
          <w:szCs w:val="20"/>
        </w:rPr>
      </w:pPr>
      <w:r w:rsidRPr="008E2C1E">
        <w:rPr>
          <w:sz w:val="20"/>
          <w:szCs w:val="20"/>
        </w:rPr>
        <w:t>We will continue to offer support and guidance to the schools with have trading re</w:t>
      </w:r>
      <w:r w:rsidR="00A51CAC">
        <w:rPr>
          <w:sz w:val="20"/>
          <w:szCs w:val="20"/>
        </w:rPr>
        <w:t xml:space="preserve">lationships with via </w:t>
      </w:r>
      <w:r w:rsidRPr="008E2C1E">
        <w:rPr>
          <w:sz w:val="20"/>
          <w:szCs w:val="20"/>
        </w:rPr>
        <w:t>their dedicated EP, please phone and email as usual.</w:t>
      </w:r>
    </w:p>
    <w:p w:rsidR="001207A1" w:rsidRDefault="001207A1" w:rsidP="00A60B24">
      <w:pPr>
        <w:jc w:val="center"/>
        <w:rPr>
          <w:b/>
        </w:rPr>
      </w:pPr>
    </w:p>
    <w:p w:rsidR="00280844" w:rsidRPr="001207A1" w:rsidRDefault="00280844" w:rsidP="00A51CAC">
      <w:pPr>
        <w:rPr>
          <w:b/>
        </w:rPr>
      </w:pPr>
    </w:p>
    <w:sectPr w:rsidR="00280844" w:rsidRPr="001207A1" w:rsidSect="00223F59">
      <w:headerReference w:type="default" r:id="rId9"/>
      <w:footerReference w:type="default" r:id="rId10"/>
      <w:pgSz w:w="11906" w:h="16838"/>
      <w:pgMar w:top="1440" w:right="1440" w:bottom="1680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3C1" w:rsidRDefault="001553C1" w:rsidP="00FB64B7">
      <w:r>
        <w:separator/>
      </w:r>
    </w:p>
  </w:endnote>
  <w:endnote w:type="continuationSeparator" w:id="0">
    <w:p w:rsidR="001553C1" w:rsidRDefault="001553C1" w:rsidP="00FB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2A5" w:rsidRDefault="00A673C1" w:rsidP="00A51CAC">
    <w:pPr>
      <w:pStyle w:val="Head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5895975" cy="1533452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7811" cy="1588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2A5" w:rsidRPr="000B3878" w:rsidRDefault="00A673C1" w:rsidP="00A673C1">
    <w:pPr>
      <w:pStyle w:val="Header"/>
      <w:rPr>
        <w:rFonts w:cstheme="minorHAnsi"/>
        <w:b/>
        <w:color w:val="365F91" w:themeColor="accent1" w:themeShade="BF"/>
        <w:sz w:val="18"/>
        <w:szCs w:val="18"/>
      </w:rPr>
    </w:pPr>
    <w:r>
      <w:rPr>
        <w:rFonts w:cstheme="minorHAnsi"/>
        <w:b/>
        <w:color w:val="365F91" w:themeColor="accent1" w:themeShade="BF"/>
        <w:sz w:val="18"/>
        <w:szCs w:val="18"/>
      </w:rPr>
      <w:t xml:space="preserve">              </w:t>
    </w:r>
  </w:p>
  <w:p w:rsidR="00FA52A5" w:rsidRPr="0097594A" w:rsidRDefault="00FA52A5" w:rsidP="00FA52A5">
    <w:pPr>
      <w:pStyle w:val="Header"/>
      <w:rPr>
        <w:rFonts w:ascii="Century Gothic" w:hAnsi="Century Gothic"/>
        <w:b/>
        <w:color w:val="17365D" w:themeColor="text2" w:themeShade="BF"/>
        <w:sz w:val="20"/>
        <w:szCs w:val="20"/>
      </w:rPr>
    </w:pPr>
  </w:p>
  <w:p w:rsidR="00FB64B7" w:rsidRDefault="00FB64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3C1" w:rsidRDefault="001553C1" w:rsidP="00FB64B7">
      <w:r>
        <w:separator/>
      </w:r>
    </w:p>
  </w:footnote>
  <w:footnote w:type="continuationSeparator" w:id="0">
    <w:p w:rsidR="001553C1" w:rsidRDefault="001553C1" w:rsidP="00FB6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4B7" w:rsidRPr="00FA52A5" w:rsidRDefault="00A51CAC" w:rsidP="00FA52A5">
    <w:pPr>
      <w:pStyle w:val="Header"/>
    </w:pPr>
    <w:r w:rsidRPr="007D1B4B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52B23F1" wp14:editId="630E8AB9">
          <wp:simplePos x="0" y="0"/>
          <wp:positionH relativeFrom="margin">
            <wp:align>right</wp:align>
          </wp:positionH>
          <wp:positionV relativeFrom="paragraph">
            <wp:posOffset>-142875</wp:posOffset>
          </wp:positionV>
          <wp:extent cx="2228850" cy="609600"/>
          <wp:effectExtent l="0" t="0" r="0" b="0"/>
          <wp:wrapTight wrapText="bothSides">
            <wp:wrapPolygon edited="0">
              <wp:start x="0" y="0"/>
              <wp:lineTo x="0" y="20925"/>
              <wp:lineTo x="21415" y="20925"/>
              <wp:lineTo x="21415" y="0"/>
              <wp:lineTo x="0" y="0"/>
            </wp:wrapPolygon>
          </wp:wrapTight>
          <wp:docPr id="198" name="Picture 7" descr="C:\Users\dawn.goodall\AppData\Local\Microsoft\Windows\Temporary Internet Files\Content.Outlook\7XZQ1VC0\Dudley Counselling servic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awn.goodall\AppData\Local\Microsoft\Windows\Temporary Internet Files\Content.Outlook\7XZQ1VC0\Dudley Counselling services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600075</wp:posOffset>
          </wp:positionH>
          <wp:positionV relativeFrom="paragraph">
            <wp:posOffset>-162560</wp:posOffset>
          </wp:positionV>
          <wp:extent cx="2314575" cy="665480"/>
          <wp:effectExtent l="0" t="0" r="9525" b="1270"/>
          <wp:wrapThrough wrapText="bothSides">
            <wp:wrapPolygon edited="0">
              <wp:start x="0" y="0"/>
              <wp:lineTo x="0" y="21023"/>
              <wp:lineTo x="21511" y="21023"/>
              <wp:lineTo x="21511" y="0"/>
              <wp:lineTo x="0" y="0"/>
            </wp:wrapPolygon>
          </wp:wrapThrough>
          <wp:docPr id="199" name="Picture 199" descr="Dudley Education Psycholog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Dudley Education Psychology logo.jpg"/>
                  <pic:cNvPicPr>
                    <a:picLocks noChangeAspect="1"/>
                  </pic:cNvPicPr>
                </pic:nvPicPr>
                <pic:blipFill>
                  <a:blip r:embed="rId2" cstate="print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044D1"/>
    <w:multiLevelType w:val="hybridMultilevel"/>
    <w:tmpl w:val="71183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57550"/>
    <w:multiLevelType w:val="hybridMultilevel"/>
    <w:tmpl w:val="7ECCE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06FBE"/>
    <w:multiLevelType w:val="hybridMultilevel"/>
    <w:tmpl w:val="3FC82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0722D"/>
    <w:multiLevelType w:val="hybridMultilevel"/>
    <w:tmpl w:val="DCC86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revisionView w:inkAnnotation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B24"/>
    <w:rsid w:val="00043D0A"/>
    <w:rsid w:val="00063E2F"/>
    <w:rsid w:val="00071B3E"/>
    <w:rsid w:val="000B3878"/>
    <w:rsid w:val="000D279F"/>
    <w:rsid w:val="001207A1"/>
    <w:rsid w:val="001553C1"/>
    <w:rsid w:val="001A6AED"/>
    <w:rsid w:val="001C17DC"/>
    <w:rsid w:val="001C1EFD"/>
    <w:rsid w:val="001F3BB1"/>
    <w:rsid w:val="00223F59"/>
    <w:rsid w:val="00233780"/>
    <w:rsid w:val="0023444B"/>
    <w:rsid w:val="00252F83"/>
    <w:rsid w:val="00280844"/>
    <w:rsid w:val="002D1201"/>
    <w:rsid w:val="0032740B"/>
    <w:rsid w:val="003A5C4D"/>
    <w:rsid w:val="003C736F"/>
    <w:rsid w:val="00496DA1"/>
    <w:rsid w:val="004A4207"/>
    <w:rsid w:val="004F591B"/>
    <w:rsid w:val="00510F06"/>
    <w:rsid w:val="005420A5"/>
    <w:rsid w:val="005C2773"/>
    <w:rsid w:val="005C2EC6"/>
    <w:rsid w:val="00620CB0"/>
    <w:rsid w:val="00656412"/>
    <w:rsid w:val="006653F1"/>
    <w:rsid w:val="00706187"/>
    <w:rsid w:val="00733730"/>
    <w:rsid w:val="008A6E18"/>
    <w:rsid w:val="008D5F64"/>
    <w:rsid w:val="008E2C1E"/>
    <w:rsid w:val="0097594A"/>
    <w:rsid w:val="009B5B5B"/>
    <w:rsid w:val="009E528E"/>
    <w:rsid w:val="009F0732"/>
    <w:rsid w:val="00A038FD"/>
    <w:rsid w:val="00A51CAC"/>
    <w:rsid w:val="00A60B24"/>
    <w:rsid w:val="00A673C1"/>
    <w:rsid w:val="00A91598"/>
    <w:rsid w:val="00AA2536"/>
    <w:rsid w:val="00B11CCB"/>
    <w:rsid w:val="00B825E2"/>
    <w:rsid w:val="00B94A07"/>
    <w:rsid w:val="00BA4F74"/>
    <w:rsid w:val="00C2704C"/>
    <w:rsid w:val="00CA3F72"/>
    <w:rsid w:val="00CC540C"/>
    <w:rsid w:val="00CE176B"/>
    <w:rsid w:val="00D23DF3"/>
    <w:rsid w:val="00D8421E"/>
    <w:rsid w:val="00DB0E4B"/>
    <w:rsid w:val="00E0738B"/>
    <w:rsid w:val="00E27A6B"/>
    <w:rsid w:val="00E335A6"/>
    <w:rsid w:val="00E63338"/>
    <w:rsid w:val="00E71D5D"/>
    <w:rsid w:val="00EF613F"/>
    <w:rsid w:val="00FA52A5"/>
    <w:rsid w:val="00FB64B7"/>
    <w:rsid w:val="00F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C4EF5"/>
  <w15:docId w15:val="{88911A19-CB1C-4D78-88A6-0A8B1A6C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C4D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4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4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B64B7"/>
  </w:style>
  <w:style w:type="paragraph" w:styleId="Footer">
    <w:name w:val="footer"/>
    <w:basedOn w:val="Normal"/>
    <w:link w:val="FooterChar"/>
    <w:uiPriority w:val="99"/>
    <w:unhideWhenUsed/>
    <w:rsid w:val="00FB64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B64B7"/>
  </w:style>
  <w:style w:type="paragraph" w:styleId="NormalWeb">
    <w:name w:val="Normal (Web)"/>
    <w:basedOn w:val="Normal"/>
    <w:uiPriority w:val="99"/>
    <w:semiHidden/>
    <w:unhideWhenUsed/>
    <w:rsid w:val="003A5C4D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3A5C4D"/>
    <w:rPr>
      <w:b/>
      <w:bCs/>
    </w:rPr>
  </w:style>
  <w:style w:type="table" w:styleId="TableGrid">
    <w:name w:val="Table Grid"/>
    <w:basedOn w:val="TableNormal"/>
    <w:uiPriority w:val="59"/>
    <w:rsid w:val="003A5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444B"/>
    <w:pPr>
      <w:spacing w:after="200" w:line="360" w:lineRule="auto"/>
      <w:ind w:left="720"/>
      <w:contextualSpacing/>
      <w:jc w:val="both"/>
    </w:pPr>
    <w:rPr>
      <w:rFonts w:eastAsiaTheme="minorHAnsi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2344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e.perry\Documents\Custom%20Office%20Templates\Custom%20Office%20Templates\EPS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8ACD5-2248-4F5B-9320-E64D8A93F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EPS Headed Paper</Template>
  <TotalTime>52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Perry  ( Springer )</dc:creator>
  <cp:lastModifiedBy>Dawn Goodall</cp:lastModifiedBy>
  <cp:revision>4</cp:revision>
  <cp:lastPrinted>2016-07-25T13:32:00Z</cp:lastPrinted>
  <dcterms:created xsi:type="dcterms:W3CDTF">2020-04-24T08:38:00Z</dcterms:created>
  <dcterms:modified xsi:type="dcterms:W3CDTF">2020-04-24T11:28:00Z</dcterms:modified>
</cp:coreProperties>
</file>